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7771E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  <w:r w:rsidR="003B2958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Тел./факс: +7 (495) 516-04-90,+7 (495)781-74-07, </w:t>
                            </w:r>
                          </w:p>
                          <w:p w:rsidR="006754F6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8" w:history="1">
                              <w:r w:rsidR="009E774F" w:rsidRPr="008C757B">
                                <w:rPr>
                                  <w:rStyle w:val="ae"/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info@mskenergo.ru</w:t>
                              </w:r>
                            </w:hyperlink>
                          </w:p>
                          <w:p w:rsidR="009E774F" w:rsidRPr="0077771E" w:rsidRDefault="009E774F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" fillcolor="white [3201]" stroked="f" strokeweight=".5pt">
                <v:path arrowok="t"/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7771E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  <w:r w:rsidR="003B2958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Тел./факс: +7 (495) 516-04-90,+7 (495)781-74-07, </w:t>
                      </w:r>
                    </w:p>
                    <w:p w:rsidR="006754F6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E-mail: </w:t>
                      </w:r>
                      <w:hyperlink r:id="rId9" w:history="1">
                        <w:r w:rsidR="009E774F" w:rsidRPr="008C757B">
                          <w:rPr>
                            <w:rStyle w:val="ae"/>
                            <w:rFonts w:ascii="Tahoma" w:hAnsi="Tahoma" w:cs="Tahoma"/>
                            <w:sz w:val="16"/>
                            <w:szCs w:val="16"/>
                          </w:rPr>
                          <w:t>info@mskenergo.ru</w:t>
                        </w:r>
                      </w:hyperlink>
                    </w:p>
                    <w:p w:rsidR="009E774F" w:rsidRPr="0077771E" w:rsidRDefault="009E774F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9E774F" w:rsidRDefault="006754F6" w:rsidP="00175E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9E774F" w:rsidRDefault="009E774F" w:rsidP="00175E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060" w:rsidRDefault="0089231A" w:rsidP="009E774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E0B7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унктом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9E7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</w:t>
      </w:r>
      <w:r w:rsidR="009B44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9E7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раскрытия информации теплоснабжающими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теплосетевыми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05 июля 2013 г. № 570 (далее - Стандарты раскрытия информации)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2A38B2">
        <w:rPr>
          <w:rFonts w:ascii="Times New Roman" w:hAnsi="Times New Roman" w:cs="Times New Roman"/>
          <w:sz w:val="28"/>
          <w:szCs w:val="28"/>
        </w:rPr>
        <w:t xml:space="preserve">АО «МСК Энерго» </w:t>
      </w:r>
      <w:r w:rsidR="009E774F">
        <w:rPr>
          <w:rFonts w:ascii="Times New Roman" w:hAnsi="Times New Roman" w:cs="Times New Roman"/>
          <w:sz w:val="28"/>
          <w:szCs w:val="28"/>
        </w:rPr>
        <w:t>раскрывает следующие показатели:</w:t>
      </w:r>
      <w:r w:rsidR="000F4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74F" w:rsidRDefault="009E774F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774F" w:rsidRDefault="009E774F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410"/>
      </w:tblGrid>
      <w:tr w:rsidR="009E774F" w:rsidRPr="009E774F" w:rsidTr="009E774F">
        <w:trPr>
          <w:trHeight w:val="1012"/>
        </w:trPr>
        <w:tc>
          <w:tcPr>
            <w:tcW w:w="9606" w:type="dxa"/>
            <w:gridSpan w:val="4"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Основных потребительские характеристики регулируемых товаров</w:t>
            </w:r>
            <w:r w:rsidR="00582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услуг АО "МСК Энерго" за 2021</w:t>
            </w: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9E774F" w:rsidRPr="009E774F" w:rsidTr="009E774F">
        <w:trPr>
          <w:trHeight w:val="900"/>
        </w:trPr>
        <w:tc>
          <w:tcPr>
            <w:tcW w:w="4786" w:type="dxa"/>
            <w:gridSpan w:val="2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Выручка от услуг по передаче тепловой энергии</w:t>
            </w:r>
          </w:p>
        </w:tc>
        <w:tc>
          <w:tcPr>
            <w:tcW w:w="4820" w:type="dxa"/>
            <w:gridSpan w:val="2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Затраты на покупку тепловой энергии</w:t>
            </w:r>
          </w:p>
        </w:tc>
      </w:tr>
      <w:tr w:rsidR="009E774F" w:rsidRPr="009E774F" w:rsidTr="009E774F">
        <w:trPr>
          <w:trHeight w:val="628"/>
        </w:trPr>
        <w:tc>
          <w:tcPr>
            <w:tcW w:w="2518" w:type="dxa"/>
            <w:noWrap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2268" w:type="dxa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</w:p>
        </w:tc>
        <w:tc>
          <w:tcPr>
            <w:tcW w:w="2410" w:type="dxa"/>
            <w:noWrap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2410" w:type="dxa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9E0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</w:p>
        </w:tc>
      </w:tr>
      <w:tr w:rsidR="009E774F" w:rsidRPr="009E774F" w:rsidTr="009E774F">
        <w:trPr>
          <w:trHeight w:val="763"/>
        </w:trPr>
        <w:tc>
          <w:tcPr>
            <w:tcW w:w="2518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5821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82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582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4F4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4F42BC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3,874</w:t>
            </w:r>
          </w:p>
        </w:tc>
        <w:tc>
          <w:tcPr>
            <w:tcW w:w="2410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4F42BC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389,025</w:t>
            </w:r>
            <w:bookmarkStart w:id="0" w:name="_GoBack"/>
            <w:bookmarkEnd w:id="0"/>
          </w:p>
        </w:tc>
        <w:tc>
          <w:tcPr>
            <w:tcW w:w="2410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4F42BC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423,628</w:t>
            </w:r>
          </w:p>
        </w:tc>
      </w:tr>
    </w:tbl>
    <w:p w:rsidR="00080FF6" w:rsidRPr="009E774F" w:rsidRDefault="00080FF6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B57" w:rsidRPr="009E774F" w:rsidRDefault="00AC3B57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78F" w:rsidRPr="009E774F" w:rsidRDefault="005B078F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B078F" w:rsidSect="00AB58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72" w:rsidRDefault="00E52A72" w:rsidP="00F014E2">
      <w:pPr>
        <w:spacing w:after="0" w:line="240" w:lineRule="auto"/>
      </w:pPr>
      <w:r>
        <w:separator/>
      </w:r>
    </w:p>
  </w:endnote>
  <w:end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2A91C66-CEAC-4CBC-8B04-B475FDFDBF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16FE7E2-8F66-4377-BF66-05C46E27E89B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" fillcolor="#31a8e0 [3205]" stroked="f">
                  <v:path arrowok="t"/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4F42BC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" fillcolor="#31a8e0 [3205]" stroked="f">
              <v:path arrowok="t"/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4F42BC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72" w:rsidRDefault="00E52A72" w:rsidP="00F014E2">
      <w:pPr>
        <w:spacing w:after="0" w:line="240" w:lineRule="auto"/>
      </w:pPr>
      <w:r>
        <w:separator/>
      </w:r>
    </w:p>
  </w:footnote>
  <w:foot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0F4060"/>
    <w:rsid w:val="001211DA"/>
    <w:rsid w:val="00124EAF"/>
    <w:rsid w:val="00146FE4"/>
    <w:rsid w:val="001476F8"/>
    <w:rsid w:val="00167F6E"/>
    <w:rsid w:val="00175E3C"/>
    <w:rsid w:val="00177781"/>
    <w:rsid w:val="00180304"/>
    <w:rsid w:val="00191C0F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B2958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294D"/>
    <w:rsid w:val="00487611"/>
    <w:rsid w:val="004A1608"/>
    <w:rsid w:val="004A4353"/>
    <w:rsid w:val="004A45EC"/>
    <w:rsid w:val="004B4F37"/>
    <w:rsid w:val="004C67E2"/>
    <w:rsid w:val="004D6122"/>
    <w:rsid w:val="004F42BC"/>
    <w:rsid w:val="00555BA3"/>
    <w:rsid w:val="00573FBB"/>
    <w:rsid w:val="00582131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237EC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B4499"/>
    <w:rsid w:val="009C0423"/>
    <w:rsid w:val="009C366F"/>
    <w:rsid w:val="009E0B7B"/>
    <w:rsid w:val="009E673B"/>
    <w:rsid w:val="009E6D56"/>
    <w:rsid w:val="009E774F"/>
    <w:rsid w:val="00A26329"/>
    <w:rsid w:val="00A72E39"/>
    <w:rsid w:val="00AB58B5"/>
    <w:rsid w:val="00AB6540"/>
    <w:rsid w:val="00AC3B57"/>
    <w:rsid w:val="00AC55A7"/>
    <w:rsid w:val="00AC5A53"/>
    <w:rsid w:val="00B00D55"/>
    <w:rsid w:val="00B15A2A"/>
    <w:rsid w:val="00B254FD"/>
    <w:rsid w:val="00B41C30"/>
    <w:rsid w:val="00B42CB7"/>
    <w:rsid w:val="00B456D5"/>
    <w:rsid w:val="00B45B35"/>
    <w:rsid w:val="00B550F6"/>
    <w:rsid w:val="00B8310D"/>
    <w:rsid w:val="00B84B60"/>
    <w:rsid w:val="00BE1180"/>
    <w:rsid w:val="00C238A9"/>
    <w:rsid w:val="00C25F29"/>
    <w:rsid w:val="00C5759B"/>
    <w:rsid w:val="00C63640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52A72"/>
    <w:rsid w:val="00E649F8"/>
    <w:rsid w:val="00E74038"/>
    <w:rsid w:val="00EA3C94"/>
    <w:rsid w:val="00EF5148"/>
    <w:rsid w:val="00F014E2"/>
    <w:rsid w:val="00F06286"/>
    <w:rsid w:val="00F225C7"/>
    <w:rsid w:val="00F24AC0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173531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7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kenergo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mskenergo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5F432-3C5D-43B9-9C8E-023A2860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644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112</cp:revision>
  <cp:lastPrinted>2021-07-02T06:48:00Z</cp:lastPrinted>
  <dcterms:created xsi:type="dcterms:W3CDTF">2018-12-27T13:05:00Z</dcterms:created>
  <dcterms:modified xsi:type="dcterms:W3CDTF">2022-03-29T13:03:00Z</dcterms:modified>
</cp:coreProperties>
</file>